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395"/>
        <w:gridCol w:w="184"/>
        <w:gridCol w:w="2613"/>
        <w:gridCol w:w="1307"/>
        <w:gridCol w:w="1307"/>
        <w:gridCol w:w="4579"/>
      </w:tblGrid>
      <w:tr w:rsidR="00CF1B6A" w14:paraId="490A7D1B" w14:textId="77777777" w:rsidTr="003A37EA">
        <w:trPr>
          <w:cantSplit/>
          <w:trHeight w:hRule="exact" w:val="10368"/>
          <w:tblHeader/>
          <w:jc w:val="left"/>
        </w:trPr>
        <w:tc>
          <w:tcPr>
            <w:tcW w:w="4395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tbl>
            <w:tblPr>
              <w:tblStyle w:val="TableGrid"/>
              <w:tblW w:w="3768" w:type="dxa"/>
              <w:tblInd w:w="504" w:type="dxa"/>
              <w:tblLayout w:type="fixed"/>
              <w:tblLook w:val="04A0" w:firstRow="1" w:lastRow="0" w:firstColumn="1" w:lastColumn="0" w:noHBand="0" w:noVBand="1"/>
            </w:tblPr>
            <w:tblGrid>
              <w:gridCol w:w="1256"/>
              <w:gridCol w:w="1256"/>
              <w:gridCol w:w="1256"/>
            </w:tblGrid>
            <w:tr w:rsidR="003A37EA" w:rsidRPr="003A37EA" w14:paraId="1AC381F1" w14:textId="77777777" w:rsidTr="003A37EA">
              <w:trPr>
                <w:trHeight w:val="580"/>
              </w:trPr>
              <w:tc>
                <w:tcPr>
                  <w:tcW w:w="1256" w:type="dxa"/>
                </w:tcPr>
                <w:p w14:paraId="433C2075" w14:textId="392CD959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Ticket Option</w:t>
                  </w:r>
                </w:p>
              </w:tc>
              <w:tc>
                <w:tcPr>
                  <w:tcW w:w="1256" w:type="dxa"/>
                </w:tcPr>
                <w:p w14:paraId="74B5FFDE" w14:textId="18BC0570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Summer</w:t>
                  </w:r>
                </w:p>
              </w:tc>
              <w:tc>
                <w:tcPr>
                  <w:tcW w:w="1256" w:type="dxa"/>
                </w:tcPr>
                <w:p w14:paraId="0525EB60" w14:textId="71EB5A18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Winter</w:t>
                  </w:r>
                </w:p>
              </w:tc>
            </w:tr>
            <w:tr w:rsidR="003A37EA" w:rsidRPr="003A37EA" w14:paraId="3FEBA92A" w14:textId="77777777" w:rsidTr="003A37EA">
              <w:trPr>
                <w:trHeight w:val="278"/>
              </w:trPr>
              <w:tc>
                <w:tcPr>
                  <w:tcW w:w="1256" w:type="dxa"/>
                </w:tcPr>
                <w:p w14:paraId="595CB9A4" w14:textId="2870B665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Adult</w:t>
                  </w:r>
                </w:p>
              </w:tc>
              <w:tc>
                <w:tcPr>
                  <w:tcW w:w="1256" w:type="dxa"/>
                </w:tcPr>
                <w:p w14:paraId="554AA02B" w14:textId="5FCA02F4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15.00</w:t>
                  </w:r>
                </w:p>
              </w:tc>
              <w:tc>
                <w:tcPr>
                  <w:tcW w:w="1256" w:type="dxa"/>
                </w:tcPr>
                <w:p w14:paraId="2AEF786D" w14:textId="22611323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10.00</w:t>
                  </w:r>
                </w:p>
              </w:tc>
            </w:tr>
            <w:tr w:rsidR="003A37EA" w:rsidRPr="003A37EA" w14:paraId="5D3C500F" w14:textId="77777777" w:rsidTr="003A37EA">
              <w:trPr>
                <w:trHeight w:val="278"/>
              </w:trPr>
              <w:tc>
                <w:tcPr>
                  <w:tcW w:w="1256" w:type="dxa"/>
                </w:tcPr>
                <w:p w14:paraId="4EC5999B" w14:textId="7BD57627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Child</w:t>
                  </w:r>
                </w:p>
              </w:tc>
              <w:tc>
                <w:tcPr>
                  <w:tcW w:w="1256" w:type="dxa"/>
                </w:tcPr>
                <w:p w14:paraId="0DA2B7FD" w14:textId="6144AD8E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7.00</w:t>
                  </w:r>
                </w:p>
              </w:tc>
              <w:tc>
                <w:tcPr>
                  <w:tcW w:w="1256" w:type="dxa"/>
                </w:tcPr>
                <w:p w14:paraId="36790EDF" w14:textId="401F1CDF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5.00</w:t>
                  </w:r>
                </w:p>
              </w:tc>
            </w:tr>
            <w:tr w:rsidR="003A37EA" w:rsidRPr="003A37EA" w14:paraId="04F1EB6A" w14:textId="77777777" w:rsidTr="003A37EA">
              <w:trPr>
                <w:trHeight w:val="580"/>
              </w:trPr>
              <w:tc>
                <w:tcPr>
                  <w:tcW w:w="1256" w:type="dxa"/>
                </w:tcPr>
                <w:p w14:paraId="6DD8417D" w14:textId="4C2CED71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Infant (0-4)</w:t>
                  </w:r>
                </w:p>
              </w:tc>
              <w:tc>
                <w:tcPr>
                  <w:tcW w:w="1256" w:type="dxa"/>
                </w:tcPr>
                <w:p w14:paraId="1C5543C9" w14:textId="09E40255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3.00</w:t>
                  </w:r>
                </w:p>
              </w:tc>
              <w:tc>
                <w:tcPr>
                  <w:tcW w:w="1256" w:type="dxa"/>
                </w:tcPr>
                <w:p w14:paraId="0E1634BD" w14:textId="5A948A37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3.00</w:t>
                  </w:r>
                </w:p>
              </w:tc>
            </w:tr>
            <w:tr w:rsidR="003A37EA" w:rsidRPr="003A37EA" w14:paraId="0D96D78C" w14:textId="77777777" w:rsidTr="003A37EA">
              <w:trPr>
                <w:trHeight w:val="555"/>
              </w:trPr>
              <w:tc>
                <w:tcPr>
                  <w:tcW w:w="1256" w:type="dxa"/>
                </w:tcPr>
                <w:p w14:paraId="4FE0F030" w14:textId="74822FB0" w:rsidR="003A37EA" w:rsidRPr="003A37EA" w:rsidRDefault="003A37EA" w:rsidP="00CF1B6A">
                  <w:pPr>
                    <w:pStyle w:val="BlockText"/>
                    <w:ind w:left="0" w:right="0"/>
                  </w:pPr>
                  <w:r w:rsidRPr="003A37EA">
                    <w:t>Family of 4</w:t>
                  </w:r>
                </w:p>
              </w:tc>
              <w:tc>
                <w:tcPr>
                  <w:tcW w:w="1256" w:type="dxa"/>
                </w:tcPr>
                <w:p w14:paraId="036B4180" w14:textId="61E08C45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15387">
                    <w:t>4</w:t>
                  </w:r>
                  <w:r w:rsidR="003923B3">
                    <w:t>5</w:t>
                  </w:r>
                  <w:r w:rsidR="00315387">
                    <w:t>.00</w:t>
                  </w:r>
                </w:p>
              </w:tc>
              <w:tc>
                <w:tcPr>
                  <w:tcW w:w="1256" w:type="dxa"/>
                </w:tcPr>
                <w:p w14:paraId="44BC79BB" w14:textId="5CE0BA0A" w:rsidR="003A37EA" w:rsidRPr="003A37EA" w:rsidRDefault="003A37EA" w:rsidP="00CF1B6A">
                  <w:pPr>
                    <w:pStyle w:val="BlockText"/>
                    <w:ind w:left="0" w:right="0"/>
                  </w:pPr>
                  <w:r>
                    <w:t>£</w:t>
                  </w:r>
                  <w:r w:rsidR="003923B3">
                    <w:t>40.00</w:t>
                  </w:r>
                </w:p>
              </w:tc>
            </w:tr>
          </w:tbl>
          <w:p w14:paraId="3D60120E" w14:textId="3A192DC6" w:rsidR="00CF1B6A" w:rsidRDefault="00CF1B6A" w:rsidP="00CF1B6A">
            <w:pPr>
              <w:pStyle w:val="BlockText"/>
              <w:ind w:right="0"/>
            </w:pPr>
          </w:p>
          <w:p w14:paraId="107CF8F8" w14:textId="449A207D" w:rsidR="004235CE" w:rsidRDefault="00125DF8" w:rsidP="004235CE">
            <w:pPr>
              <w:pStyle w:val="BlockText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 </w:t>
            </w:r>
            <w:r w:rsidR="004235CE">
              <w:rPr>
                <w:sz w:val="20"/>
                <w:szCs w:val="20"/>
              </w:rPr>
              <w:t>Animal Zoo Road, Belfast</w:t>
            </w:r>
          </w:p>
          <w:p w14:paraId="2B59CB64" w14:textId="15A8E566" w:rsidR="004235CE" w:rsidRPr="003C32F1" w:rsidRDefault="004235CE" w:rsidP="00CF1B6A">
            <w:pPr>
              <w:pStyle w:val="BlockText"/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BT42M20</w:t>
            </w:r>
          </w:p>
          <w:p w14:paraId="3B39FC16" w14:textId="42D22DB0" w:rsidR="003C32F1" w:rsidRPr="003C32F1" w:rsidRDefault="003C32F1" w:rsidP="00CF1B6A">
            <w:pPr>
              <w:pStyle w:val="BlockText"/>
              <w:ind w:right="0"/>
              <w:rPr>
                <w:sz w:val="20"/>
                <w:szCs w:val="20"/>
              </w:rPr>
            </w:pPr>
            <w:r w:rsidRPr="003C32F1">
              <w:rPr>
                <w:sz w:val="20"/>
                <w:szCs w:val="20"/>
              </w:rPr>
              <w:t>0281234567</w:t>
            </w:r>
          </w:p>
          <w:p w14:paraId="31D820B9" w14:textId="142F872A" w:rsidR="003C32F1" w:rsidRDefault="0064277E" w:rsidP="00CF1B6A">
            <w:pPr>
              <w:pStyle w:val="BlockText"/>
              <w:ind w:right="0"/>
            </w:pPr>
            <w:r w:rsidRPr="0064277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8BC1915" wp14:editId="31D55917">
                      <wp:simplePos x="0" y="0"/>
                      <wp:positionH relativeFrom="column">
                        <wp:posOffset>202420</wp:posOffset>
                      </wp:positionH>
                      <wp:positionV relativeFrom="paragraph">
                        <wp:posOffset>273797</wp:posOffset>
                      </wp:positionV>
                      <wp:extent cx="2407285" cy="3448050"/>
                      <wp:effectExtent l="0" t="0" r="12065" b="1905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7285" cy="3448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F094E1" w14:textId="134CFFCB" w:rsidR="00A715E4" w:rsidRPr="00A715E4" w:rsidRDefault="00A715E4" w:rsidP="00A715E4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715E4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Come and have fun at this amazing zoo!</w:t>
                                  </w:r>
                                </w:p>
                                <w:p w14:paraId="04CC8EDD" w14:textId="0BA09F8E" w:rsidR="00A715E4" w:rsidRPr="00A715E4" w:rsidRDefault="00A715E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>See all the different types of animals.</w:t>
                                  </w:r>
                                </w:p>
                                <w:p w14:paraId="3E46E52A" w14:textId="7E989837" w:rsidR="00A715E4" w:rsidRPr="00A715E4" w:rsidRDefault="00A715E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 xml:space="preserve">This zoo has a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play park and sand</w:t>
                                  </w:r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 xml:space="preserve"> area for children and infants. </w:t>
                                  </w:r>
                                </w:p>
                                <w:p w14:paraId="48C830D9" w14:textId="520CDD6F" w:rsidR="00A715E4" w:rsidRDefault="00A715E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 xml:space="preserve">Check out the feeding times for each animal and watch the </w:t>
                                  </w:r>
                                  <w:proofErr w:type="gramStart"/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>zoo keepers</w:t>
                                  </w:r>
                                  <w:proofErr w:type="gramEnd"/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 xml:space="preserve"> feed them and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learn</w:t>
                                  </w:r>
                                  <w:r w:rsidRPr="00A715E4">
                                    <w:rPr>
                                      <w:color w:val="FFFFFF" w:themeColor="background1"/>
                                    </w:rPr>
                                    <w:t xml:space="preserve"> what type of food they eat. </w:t>
                                  </w:r>
                                </w:p>
                                <w:p w14:paraId="776277FC" w14:textId="60C795A7" w:rsidR="00A715E4" w:rsidRPr="00A715E4" w:rsidRDefault="00A715E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Go to the gift shop on your way out and see all our teddys and toys.</w:t>
                                  </w:r>
                                </w:p>
                                <w:p w14:paraId="157EC3A4" w14:textId="77777777" w:rsidR="00A715E4" w:rsidRPr="00A715E4" w:rsidRDefault="00A715E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56A0658" w14:textId="77777777" w:rsidR="00A715E4" w:rsidRDefault="00A715E4"/>
                                <w:p w14:paraId="4DE7C435" w14:textId="77777777" w:rsidR="00A715E4" w:rsidRDefault="00A715E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C19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.95pt;margin-top:21.55pt;width:189.55pt;height:27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" filled="f">
                      <v:textbox>
                        <w:txbxContent>
                          <w:p w14:paraId="64F094E1" w14:textId="134CFFCB" w:rsidR="00A715E4" w:rsidRPr="00A715E4" w:rsidRDefault="00A715E4" w:rsidP="00A715E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5E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Come and have fun at this amazing zoo!</w:t>
                            </w:r>
                          </w:p>
                          <w:p w14:paraId="04CC8EDD" w14:textId="0BA09F8E" w:rsidR="00A715E4" w:rsidRPr="00A715E4" w:rsidRDefault="00A715E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15E4">
                              <w:rPr>
                                <w:color w:val="FFFFFF" w:themeColor="background1"/>
                              </w:rPr>
                              <w:t>See all the different types of animals.</w:t>
                            </w:r>
                          </w:p>
                          <w:p w14:paraId="3E46E52A" w14:textId="7E989837" w:rsidR="00A715E4" w:rsidRPr="00A715E4" w:rsidRDefault="00A715E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15E4">
                              <w:rPr>
                                <w:color w:val="FFFFFF" w:themeColor="background1"/>
                              </w:rPr>
                              <w:t xml:space="preserve">This zoo has a </w:t>
                            </w:r>
                            <w:r>
                              <w:rPr>
                                <w:color w:val="FFFFFF" w:themeColor="background1"/>
                              </w:rPr>
                              <w:t>play park and sand</w:t>
                            </w:r>
                            <w:r w:rsidRPr="00A715E4">
                              <w:rPr>
                                <w:color w:val="FFFFFF" w:themeColor="background1"/>
                              </w:rPr>
                              <w:t xml:space="preserve"> area for children and infants. </w:t>
                            </w:r>
                          </w:p>
                          <w:p w14:paraId="48C830D9" w14:textId="520CDD6F" w:rsidR="00A715E4" w:rsidRDefault="00A715E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15E4">
                              <w:rPr>
                                <w:color w:val="FFFFFF" w:themeColor="background1"/>
                              </w:rPr>
                              <w:t xml:space="preserve">Check out the feeding times for each animal and watch the </w:t>
                            </w:r>
                            <w:proofErr w:type="gramStart"/>
                            <w:r w:rsidRPr="00A715E4">
                              <w:rPr>
                                <w:color w:val="FFFFFF" w:themeColor="background1"/>
                              </w:rPr>
                              <w:t>zoo keepers</w:t>
                            </w:r>
                            <w:proofErr w:type="gramEnd"/>
                            <w:r w:rsidRPr="00A715E4">
                              <w:rPr>
                                <w:color w:val="FFFFFF" w:themeColor="background1"/>
                              </w:rPr>
                              <w:t xml:space="preserve"> feed them and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learn</w:t>
                            </w:r>
                            <w:r w:rsidRPr="00A715E4">
                              <w:rPr>
                                <w:color w:val="FFFFFF" w:themeColor="background1"/>
                              </w:rPr>
                              <w:t xml:space="preserve"> what type of food they eat. </w:t>
                            </w:r>
                          </w:p>
                          <w:p w14:paraId="776277FC" w14:textId="60C795A7" w:rsidR="00A715E4" w:rsidRPr="00A715E4" w:rsidRDefault="00A715E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Go to the gift shop on your way out and see all our teddys and toys.</w:t>
                            </w:r>
                          </w:p>
                          <w:p w14:paraId="157EC3A4" w14:textId="77777777" w:rsidR="00A715E4" w:rsidRPr="00A715E4" w:rsidRDefault="00A715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56A0658" w14:textId="77777777" w:rsidR="00A715E4" w:rsidRDefault="00A715E4"/>
                          <w:p w14:paraId="4DE7C435" w14:textId="77777777" w:rsidR="00A715E4" w:rsidRDefault="00A715E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32F1" w:rsidRPr="003C32F1">
              <w:rPr>
                <w:sz w:val="20"/>
                <w:szCs w:val="20"/>
              </w:rPr>
              <w:t>bestchildrenszoo@gmail.com</w:t>
            </w:r>
          </w:p>
        </w:tc>
        <w:tc>
          <w:tcPr>
            <w:tcW w:w="18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4B6C19CB" w14:textId="0B5479BF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0D26709E" w14:textId="2DF31E98" w:rsidR="00CF1B6A" w:rsidRDefault="005F2A3C" w:rsidP="007B03D6">
            <w:pPr>
              <w:pStyle w:val="ReturnAddres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31F37B71" wp14:editId="7DEAECFC">
                      <wp:simplePos x="0" y="0"/>
                      <wp:positionH relativeFrom="column">
                        <wp:posOffset>306</wp:posOffset>
                      </wp:positionH>
                      <wp:positionV relativeFrom="paragraph">
                        <wp:posOffset>-6552911</wp:posOffset>
                      </wp:positionV>
                      <wp:extent cx="3134995" cy="6527165"/>
                      <wp:effectExtent l="0" t="0" r="27305" b="26035"/>
                      <wp:wrapTight wrapText="bothSides">
                        <wp:wrapPolygon edited="0">
                          <wp:start x="0" y="0"/>
                          <wp:lineTo x="0" y="21623"/>
                          <wp:lineTo x="21657" y="21623"/>
                          <wp:lineTo x="21657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4995" cy="652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CF3E3" w14:textId="5C8D4B77" w:rsidR="005F2A3C" w:rsidRDefault="005F2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6DEE60" wp14:editId="3C240B23">
                                        <wp:extent cx="6409759" cy="2834640"/>
                                        <wp:effectExtent l="0" t="3175" r="6985" b="6985"/>
                                        <wp:docPr id="29" name="Picture 29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6502504" cy="2875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37B71" id="_x0000_s1027" type="#_x0000_t202" style="position:absolute;margin-left:0;margin-top:-516pt;width:246.85pt;height:513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">
                      <v:textbox>
                        <w:txbxContent>
                          <w:p w14:paraId="7CECF3E3" w14:textId="5C8D4B77" w:rsidR="005F2A3C" w:rsidRDefault="005F2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DEE60" wp14:editId="3C240B23">
                                  <wp:extent cx="6409759" cy="2834640"/>
                                  <wp:effectExtent l="0" t="3175" r="6985" b="6985"/>
                                  <wp:docPr id="29" name="Picture 2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502504" cy="287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6BB1825" w14:textId="037C1827" w:rsidR="00CF1B6A" w:rsidRDefault="00CF1B6A" w:rsidP="007B03D6">
            <w:pPr>
              <w:pStyle w:val="ReturnAddress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229A0681" w14:textId="67979E8F" w:rsidR="00CF1B6A" w:rsidRDefault="00CF1B6A" w:rsidP="00CE1E3B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09F84C26" w14:textId="35241DFF"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158DF3A5" w14:textId="02EA4CF8" w:rsidR="00CF1B6A" w:rsidRPr="001C3E54" w:rsidRDefault="00062700" w:rsidP="001C3E54">
            <w:pPr>
              <w:pStyle w:val="Title"/>
              <w:jc w:val="center"/>
              <w:rPr>
                <w:color w:val="907CB3" w:themeColor="accent5"/>
                <w:sz w:val="48"/>
                <w:szCs w:val="1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C3E54">
              <w:rPr>
                <w:rFonts w:eastAsia="Times New Roman" w:cs="Arial"/>
                <w:noProof/>
                <w:color w:val="907CB3" w:themeColor="accent5"/>
                <w:kern w:val="0"/>
                <w:sz w:val="48"/>
                <w:szCs w:val="16"/>
                <w:lang w:eastAsia="en-U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ligatures w14:val="none"/>
              </w:rPr>
              <w:t>Welcome to David Attenborough Children’s Zoo</w:t>
            </w:r>
          </w:p>
          <w:p w14:paraId="01C8D05F" w14:textId="788246DD" w:rsidR="00CF1B6A" w:rsidRPr="0037743C" w:rsidRDefault="00E52717" w:rsidP="00CE1E3B">
            <w:pPr>
              <w:pStyle w:val="Subtitl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38338CB" wp14:editId="329587CB">
                      <wp:simplePos x="0" y="0"/>
                      <wp:positionH relativeFrom="column">
                        <wp:posOffset>11309</wp:posOffset>
                      </wp:positionH>
                      <wp:positionV relativeFrom="paragraph">
                        <wp:posOffset>263284</wp:posOffset>
                      </wp:positionV>
                      <wp:extent cx="2407285" cy="3058353"/>
                      <wp:effectExtent l="0" t="0" r="0" b="889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7285" cy="3058353"/>
                                <a:chOff x="0" y="0"/>
                                <a:chExt cx="2407285" cy="3058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9433"/>
                                  <a:ext cx="2406015" cy="151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 result for zoo animal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285" cy="152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DB66C0" id="Group 6" o:spid="_x0000_s1026" style="position:absolute;margin-left:.9pt;margin-top:20.75pt;width:189.55pt;height:240.8pt;z-index:251658240" coordsize="24072,30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top:15394;width:24060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">
                        <v:imagedata r:id="rId16" o:title=""/>
                      </v:shape>
                      <v:shape id="Picture 8" o:spid="_x0000_s1028" type="#_x0000_t75" alt="Image result for zoo animals" style="position:absolute;width:24072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">
                        <v:imagedata r:id="rId17" o:title="Image result for zoo animals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E585BF" wp14:editId="333FD32F">
                  <wp:simplePos x="0" y="0"/>
                  <wp:positionH relativeFrom="column">
                    <wp:posOffset>11309</wp:posOffset>
                  </wp:positionH>
                  <wp:positionV relativeFrom="paragraph">
                    <wp:posOffset>3342150</wp:posOffset>
                  </wp:positionV>
                  <wp:extent cx="2418715" cy="1446530"/>
                  <wp:effectExtent l="0" t="0" r="635" b="127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EE6E4F" w14:textId="60077DE8" w:rsidR="00CF1B6A" w:rsidRDefault="00CF1B6A" w:rsidP="00CE1E3B"/>
        </w:tc>
        <w:bookmarkStart w:id="0" w:name="_GoBack"/>
        <w:bookmarkEnd w:id="0"/>
      </w:tr>
    </w:tbl>
    <w:p w14:paraId="326E4C53" w14:textId="6B52CE5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48B86EDD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4C72EBFC" w14:textId="5C41C739" w:rsidR="0037743C" w:rsidRDefault="00A02C8D" w:rsidP="0037743C">
            <w:r>
              <w:rPr>
                <w:noProof/>
              </w:rPr>
              <w:drawing>
                <wp:inline distT="0" distB="0" distL="0" distR="0" wp14:anchorId="6284B3D1" wp14:editId="0A7F3178">
                  <wp:extent cx="2696902" cy="1710532"/>
                  <wp:effectExtent l="0" t="0" r="825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30" cy="174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0A11" w14:textId="3ACEEA4C" w:rsidR="00A02C8D" w:rsidRDefault="00A02C8D" w:rsidP="00A02C8D">
            <w:pPr>
              <w:jc w:val="center"/>
              <w:rPr>
                <w:color w:val="74CBC8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7C6B">
              <w:rPr>
                <w:color w:val="74CBC8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Become a junior </w:t>
            </w:r>
            <w:proofErr w:type="gramStart"/>
            <w:r w:rsidRPr="00C07C6B">
              <w:rPr>
                <w:color w:val="74CBC8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zoo keeper</w:t>
            </w:r>
            <w:proofErr w:type="gramEnd"/>
            <w:r w:rsidRPr="00C07C6B">
              <w:rPr>
                <w:color w:val="74CBC8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 the day</w:t>
            </w:r>
            <w:r w:rsidRPr="00A02C8D">
              <w:rPr>
                <w:color w:val="74CBC8" w:themeColor="accent1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!</w:t>
            </w:r>
          </w:p>
          <w:p w14:paraId="4F2D7ABB" w14:textId="0DA4FA5F" w:rsidR="00A02C8D" w:rsidRDefault="00A02C8D" w:rsidP="003B15FC">
            <w:pPr>
              <w:jc w:val="both"/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5FC"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Explore the day in the life of a </w:t>
            </w:r>
            <w:proofErr w:type="gramStart"/>
            <w:r w:rsidRPr="003B15FC"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zoo keeper</w:t>
            </w:r>
            <w:proofErr w:type="gramEnd"/>
            <w:r w:rsidR="003B15FC" w:rsidRPr="003B15FC"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3B15FC"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Enjoy washing or feeding some of the animals, getting your picture taken, a guided tour of the zoo, a goodie bag and a certificate. </w:t>
            </w:r>
          </w:p>
          <w:p w14:paraId="32F67CB0" w14:textId="26D7338A" w:rsidR="003B15FC" w:rsidRPr="003B15FC" w:rsidRDefault="003B15FC" w:rsidP="003B15FC">
            <w:pPr>
              <w:jc w:val="both"/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5FC"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is a brilliant day out for children</w:t>
            </w:r>
            <w:r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  <w:p w14:paraId="1A803ADC" w14:textId="3F959987" w:rsidR="003B15FC" w:rsidRDefault="00C07C6B" w:rsidP="003B15FC">
            <w:pPr>
              <w:jc w:val="both"/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6363">
              <w:drawing>
                <wp:anchor distT="0" distB="0" distL="114300" distR="114300" simplePos="0" relativeHeight="251667456" behindDoc="0" locked="0" layoutInCell="1" allowOverlap="1" wp14:anchorId="386762A2" wp14:editId="21B59D42">
                  <wp:simplePos x="0" y="0"/>
                  <wp:positionH relativeFrom="column">
                    <wp:posOffset>133037</wp:posOffset>
                  </wp:positionH>
                  <wp:positionV relativeFrom="paragraph">
                    <wp:posOffset>337820</wp:posOffset>
                  </wp:positionV>
                  <wp:extent cx="2511449" cy="1753700"/>
                  <wp:effectExtent l="0" t="0" r="317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955" r="30530" b="8995"/>
                          <a:stretch/>
                        </pic:blipFill>
                        <pic:spPr bwMode="auto">
                          <a:xfrm>
                            <a:off x="0" y="0"/>
                            <a:ext cx="2511449" cy="175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B15FC" w:rsidRPr="003B15FC">
              <w:rPr>
                <w:color w:val="000000" w:themeColor="text1"/>
                <w:sz w:val="24"/>
                <w:szCs w:val="24"/>
                <w:highlight w:val="blu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will cost £125.</w:t>
            </w:r>
            <w:r w:rsidR="003B15FC" w:rsidRPr="003274CC">
              <w:rPr>
                <w:color w:val="000000" w:themeColor="text1"/>
                <w:sz w:val="24"/>
                <w:szCs w:val="24"/>
                <w:highlight w:val="blu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00.</w:t>
            </w:r>
          </w:p>
          <w:p w14:paraId="5232B03E" w14:textId="71A7708C" w:rsidR="003B15FC" w:rsidRPr="003B15FC" w:rsidRDefault="003B15FC" w:rsidP="003B15FC">
            <w:pPr>
              <w:jc w:val="both"/>
              <w:rPr>
                <w:color w:val="000000" w:themeColor="tex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5B17274" w14:textId="2725F7C5" w:rsidR="00A02C8D" w:rsidRDefault="00A02C8D" w:rsidP="00A02C8D">
            <w:pPr>
              <w:jc w:val="center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5CA83A9C" w14:textId="08C8C7A7" w:rsidR="0037743C" w:rsidRPr="003B15FC" w:rsidRDefault="003B15FC" w:rsidP="003B15FC">
            <w:pPr>
              <w:pStyle w:val="Quote"/>
              <w:jc w:val="center"/>
              <w:rPr>
                <w:color w:val="74CBC8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5FC">
              <w:rPr>
                <w:color w:val="74CBC8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to do at the zoo!</w:t>
            </w:r>
          </w:p>
          <w:p w14:paraId="343F9715" w14:textId="77777777" w:rsidR="0037743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The zoo has many animals including</w:t>
            </w:r>
          </w:p>
          <w:p w14:paraId="5A447FB4" w14:textId="19FCD3A8" w:rsidR="003B15F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-</w:t>
            </w:r>
            <w:r w:rsidR="00565FCE">
              <w:rPr>
                <w:sz w:val="24"/>
                <w:szCs w:val="24"/>
              </w:rPr>
              <w:t xml:space="preserve"> Monkeys</w:t>
            </w:r>
          </w:p>
          <w:p w14:paraId="429F7033" w14:textId="369F1519" w:rsidR="003B15F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-</w:t>
            </w:r>
            <w:r w:rsidR="00565FCE">
              <w:rPr>
                <w:sz w:val="24"/>
                <w:szCs w:val="24"/>
              </w:rPr>
              <w:t xml:space="preserve"> Giraffes and zebras</w:t>
            </w:r>
          </w:p>
          <w:p w14:paraId="40543DB3" w14:textId="2212764C" w:rsidR="003B15F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-</w:t>
            </w:r>
            <w:r w:rsidR="00565FCE">
              <w:rPr>
                <w:sz w:val="24"/>
                <w:szCs w:val="24"/>
              </w:rPr>
              <w:t xml:space="preserve"> Lizards</w:t>
            </w:r>
          </w:p>
          <w:p w14:paraId="27F9B7CF" w14:textId="593AC395" w:rsidR="003B15F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-</w:t>
            </w:r>
            <w:r w:rsidR="00565FCE">
              <w:rPr>
                <w:sz w:val="24"/>
                <w:szCs w:val="24"/>
              </w:rPr>
              <w:t xml:space="preserve"> Elephants</w:t>
            </w:r>
          </w:p>
          <w:p w14:paraId="33BA3DE4" w14:textId="069288DD" w:rsidR="003B15FC" w:rsidRP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-</w:t>
            </w:r>
            <w:r w:rsidR="006D7943">
              <w:rPr>
                <w:sz w:val="24"/>
                <w:szCs w:val="24"/>
              </w:rPr>
              <w:t xml:space="preserve"> Lions</w:t>
            </w:r>
          </w:p>
          <w:p w14:paraId="030DF49B" w14:textId="3FA774D8" w:rsidR="003B15FC" w:rsidRDefault="003B15FC" w:rsidP="0037743C">
            <w:pPr>
              <w:rPr>
                <w:sz w:val="24"/>
                <w:szCs w:val="24"/>
              </w:rPr>
            </w:pPr>
            <w:r w:rsidRPr="003B15FC">
              <w:rPr>
                <w:sz w:val="24"/>
                <w:szCs w:val="24"/>
              </w:rPr>
              <w:t>And many more!</w:t>
            </w:r>
          </w:p>
          <w:p w14:paraId="163A67A0" w14:textId="77777777" w:rsidR="003B15FC" w:rsidRDefault="003B15FC" w:rsidP="0037743C">
            <w:pPr>
              <w:rPr>
                <w:sz w:val="24"/>
                <w:szCs w:val="24"/>
              </w:rPr>
            </w:pPr>
          </w:p>
          <w:p w14:paraId="0D75A711" w14:textId="359A32DA" w:rsidR="003B15FC" w:rsidRDefault="003B15FC" w:rsidP="0037743C">
            <w:pPr>
              <w:rPr>
                <w:sz w:val="24"/>
                <w:szCs w:val="24"/>
              </w:rPr>
            </w:pPr>
            <w:r w:rsidRPr="003274CC">
              <w:rPr>
                <w:sz w:val="24"/>
                <w:szCs w:val="24"/>
                <w:highlight w:val="blue"/>
              </w:rPr>
              <w:t>Travel around the zoo in style</w:t>
            </w:r>
            <w:r w:rsidR="006D7943" w:rsidRPr="003274CC">
              <w:rPr>
                <w:sz w:val="24"/>
                <w:szCs w:val="24"/>
                <w:highlight w:val="blue"/>
              </w:rPr>
              <w:t xml:space="preserve"> for £10.00</w:t>
            </w:r>
          </w:p>
          <w:p w14:paraId="574F572B" w14:textId="7CC829E9" w:rsidR="003B15FC" w:rsidRPr="003B15FC" w:rsidRDefault="003B15FC" w:rsidP="0037743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ED5F17" wp14:editId="70B75B8B">
                  <wp:extent cx="2696901" cy="1527810"/>
                  <wp:effectExtent l="0" t="0" r="8255" b="0"/>
                  <wp:docPr id="32" name="Picture 32" descr="Image result for zoo safari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oo safari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23" cy="153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C823D" w14:textId="77777777" w:rsidR="003B15FC" w:rsidRDefault="003B15FC" w:rsidP="0037743C"/>
          <w:p w14:paraId="58F617E3" w14:textId="544D6329" w:rsidR="003B15FC" w:rsidRDefault="003B15FC" w:rsidP="0037743C"/>
        </w:tc>
        <w:tc>
          <w:tcPr>
            <w:tcW w:w="4579" w:type="dxa"/>
            <w:tcMar>
              <w:left w:w="432" w:type="dxa"/>
            </w:tcMar>
          </w:tcPr>
          <w:p w14:paraId="6E262723" w14:textId="62C2E2A7" w:rsidR="0037743C" w:rsidRPr="003B15FC" w:rsidRDefault="00FB4DF1">
            <w:pPr>
              <w:pStyle w:val="Website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1B99D3" wp14:editId="2E5B5369">
                      <wp:simplePos x="0" y="0"/>
                      <wp:positionH relativeFrom="column">
                        <wp:posOffset>-129902</wp:posOffset>
                      </wp:positionH>
                      <wp:positionV relativeFrom="paragraph">
                        <wp:posOffset>3320221</wp:posOffset>
                      </wp:positionV>
                      <wp:extent cx="2905246" cy="3275443"/>
                      <wp:effectExtent l="0" t="0" r="28575" b="2032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246" cy="32754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553C269" w14:textId="37B33B02" w:rsidR="00FB4DF1" w:rsidRDefault="006D794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EB8527" wp14:editId="736029AB">
                                        <wp:extent cx="2709034" cy="1504709"/>
                                        <wp:effectExtent l="0" t="0" r="0" b="635"/>
                                        <wp:docPr id="36" name="Picture 36" descr="Image result for zoo toilets sig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Image result for zoo toilets sig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4727" cy="15356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7768EE5" w14:textId="7662019D" w:rsidR="00FB4DF1" w:rsidRDefault="00FB4DF1" w:rsidP="006D7943">
                                  <w:pPr>
                                    <w:jc w:val="center"/>
                                  </w:pPr>
                                  <w:r>
                                    <w:t xml:space="preserve">You can find our toilets and baby changing </w:t>
                                  </w:r>
                                  <w:r w:rsidR="007F25B6">
                                    <w:t xml:space="preserve">area </w:t>
                                  </w:r>
                                  <w:r>
                                    <w:t>on the zoo map!</w:t>
                                  </w:r>
                                </w:p>
                                <w:p w14:paraId="4D458D92" w14:textId="0054FA53" w:rsidR="00FB4DF1" w:rsidRDefault="00FB4DF1"/>
                                <w:p w14:paraId="57140549" w14:textId="361BB822" w:rsidR="00FB4DF1" w:rsidRDefault="00FB4DF1"/>
                                <w:p w14:paraId="6073C6D1" w14:textId="5A5E6BD7" w:rsidR="00FB4DF1" w:rsidRDefault="00FB4DF1" w:rsidP="006103F6">
                                  <w:pPr>
                                    <w:jc w:val="center"/>
                                  </w:pPr>
                                  <w:r w:rsidRPr="001251A0">
                                    <w:rPr>
                                      <w:highlight w:val="blue"/>
                                    </w:rPr>
                                    <w:t>We hope to you enjoy your visit!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B99D3" id="Text Box 35" o:spid="_x0000_s1028" type="#_x0000_t202" style="position:absolute;margin-left:-10.25pt;margin-top:261.45pt;width:228.75pt;height:25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2553C269" w14:textId="37B33B02" w:rsidR="00FB4DF1" w:rsidRDefault="006D79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B8527" wp14:editId="736029AB">
                                  <wp:extent cx="2709034" cy="1504709"/>
                                  <wp:effectExtent l="0" t="0" r="0" b="635"/>
                                  <wp:docPr id="36" name="Picture 36" descr="Image result for zoo toilets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zoo toilets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727" cy="153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768EE5" w14:textId="7662019D" w:rsidR="00FB4DF1" w:rsidRDefault="00FB4DF1" w:rsidP="006D7943">
                            <w:pPr>
                              <w:jc w:val="center"/>
                            </w:pPr>
                            <w:r>
                              <w:t xml:space="preserve">You can find our toilets and baby changing </w:t>
                            </w:r>
                            <w:r w:rsidR="007F25B6">
                              <w:t xml:space="preserve">area </w:t>
                            </w:r>
                            <w:r>
                              <w:t>on the zoo map!</w:t>
                            </w:r>
                          </w:p>
                          <w:p w14:paraId="4D458D92" w14:textId="0054FA53" w:rsidR="00FB4DF1" w:rsidRDefault="00FB4DF1"/>
                          <w:p w14:paraId="57140549" w14:textId="361BB822" w:rsidR="00FB4DF1" w:rsidRDefault="00FB4DF1"/>
                          <w:p w14:paraId="6073C6D1" w14:textId="5A5E6BD7" w:rsidR="00FB4DF1" w:rsidRDefault="00FB4DF1" w:rsidP="006103F6">
                            <w:pPr>
                              <w:jc w:val="center"/>
                            </w:pPr>
                            <w:r w:rsidRPr="001251A0">
                              <w:rPr>
                                <w:highlight w:val="blue"/>
                              </w:rPr>
                              <w:t>We hope to you enjoy your visit!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5FC" w:rsidRPr="003B15F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257F235" wp14:editId="5C8FFC4A">
                      <wp:simplePos x="0" y="0"/>
                      <wp:positionH relativeFrom="column">
                        <wp:posOffset>23768</wp:posOffset>
                      </wp:positionH>
                      <wp:positionV relativeFrom="paragraph">
                        <wp:posOffset>2278501</wp:posOffset>
                      </wp:positionV>
                      <wp:extent cx="2581444" cy="1404620"/>
                      <wp:effectExtent l="0" t="0" r="9525" b="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144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07703" w14:textId="4B2B72BE" w:rsidR="003B15FC" w:rsidRDefault="003B15FC" w:rsidP="006D7943">
                                  <w:pPr>
                                    <w:jc w:val="center"/>
                                  </w:pPr>
                                  <w:r>
                                    <w:t>Our zoo has a great caf</w:t>
                                  </w:r>
                                  <w:r w:rsidR="002B0AE7">
                                    <w:t>e</w:t>
                                  </w:r>
                                  <w:r>
                                    <w:t xml:space="preserve">. You can buy </w:t>
                                  </w:r>
                                  <w:r w:rsidR="006D7943">
                                    <w:t>delicious</w:t>
                                  </w:r>
                                  <w:r w:rsidR="00FB4DF1">
                                    <w:t xml:space="preserve"> lunch here</w:t>
                                  </w:r>
                                  <w:r w:rsidR="006D7943">
                                    <w:t xml:space="preserve">, cold ice </w:t>
                                  </w:r>
                                  <w:proofErr w:type="spellStart"/>
                                  <w:r w:rsidR="006D7943">
                                    <w:t>lollys</w:t>
                                  </w:r>
                                  <w:proofErr w:type="spellEnd"/>
                                  <w:r w:rsidR="006D7943">
                                    <w:t>, coffee and much more at the zoofari café.</w:t>
                                  </w:r>
                                  <w:r w:rsidR="00FB4DF1">
                                    <w:t xml:space="preserve"> enjoy the view whilst eating your lunch.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57F235" id="_x0000_s1029" type="#_x0000_t202" style="position:absolute;margin-left:1.85pt;margin-top:179.4pt;width:20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" stroked="f">
                      <v:textbox style="mso-fit-shape-to-text:t">
                        <w:txbxContent>
                          <w:p w14:paraId="5D307703" w14:textId="4B2B72BE" w:rsidR="003B15FC" w:rsidRDefault="003B15FC" w:rsidP="006D7943">
                            <w:pPr>
                              <w:jc w:val="center"/>
                            </w:pPr>
                            <w:r>
                              <w:t>Our zoo has a great caf</w:t>
                            </w:r>
                            <w:r w:rsidR="002B0AE7">
                              <w:t>e</w:t>
                            </w:r>
                            <w:r>
                              <w:t xml:space="preserve">. You can buy </w:t>
                            </w:r>
                            <w:r w:rsidR="006D7943">
                              <w:t>delicious</w:t>
                            </w:r>
                            <w:r w:rsidR="00FB4DF1">
                              <w:t xml:space="preserve"> lunch here</w:t>
                            </w:r>
                            <w:r w:rsidR="006D7943">
                              <w:t xml:space="preserve">, cold ice </w:t>
                            </w:r>
                            <w:proofErr w:type="spellStart"/>
                            <w:r w:rsidR="006D7943">
                              <w:t>lollys</w:t>
                            </w:r>
                            <w:proofErr w:type="spellEnd"/>
                            <w:r w:rsidR="006D7943">
                              <w:t>, coffee and much more at the zoofari café.</w:t>
                            </w:r>
                            <w:r w:rsidR="00FB4DF1">
                              <w:t xml:space="preserve"> enjoy the view whilst eating your lunch.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B15FC">
              <w:rPr>
                <w:noProof/>
              </w:rPr>
              <w:drawing>
                <wp:inline distT="0" distB="0" distL="0" distR="0" wp14:anchorId="69EE74D9" wp14:editId="29905452">
                  <wp:extent cx="2756768" cy="2048132"/>
                  <wp:effectExtent l="0" t="0" r="571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596" cy="204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1E595" w14:textId="77777777"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CD4ED2">
      <w:footerReference w:type="default" r:id="rId24"/>
      <w:headerReference w:type="first" r:id="rId25"/>
      <w:footerReference w:type="first" r:id="rId26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B49CD" w14:textId="77777777" w:rsidR="004F0AA3" w:rsidRDefault="004F0AA3" w:rsidP="0037743C">
      <w:pPr>
        <w:spacing w:after="0" w:line="240" w:lineRule="auto"/>
      </w:pPr>
      <w:r>
        <w:separator/>
      </w:r>
    </w:p>
  </w:endnote>
  <w:endnote w:type="continuationSeparator" w:id="0">
    <w:p w14:paraId="79268B6B" w14:textId="77777777" w:rsidR="004F0AA3" w:rsidRDefault="004F0AA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3800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05BFEBCA" wp14:editId="2EC5613A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0D4DB2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CB8FB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652FB46D" wp14:editId="7229A8F0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0D10F10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inline distT="0" distB="0" distL="0" distR="0" wp14:anchorId="4342FC3E" wp14:editId="7BD3B681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CD5ED11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95841" w14:textId="77777777" w:rsidR="004F0AA3" w:rsidRDefault="004F0AA3" w:rsidP="0037743C">
      <w:pPr>
        <w:spacing w:after="0" w:line="240" w:lineRule="auto"/>
      </w:pPr>
      <w:r>
        <w:separator/>
      </w:r>
    </w:p>
  </w:footnote>
  <w:footnote w:type="continuationSeparator" w:id="0">
    <w:p w14:paraId="2C9654B0" w14:textId="77777777" w:rsidR="004F0AA3" w:rsidRDefault="004F0AA3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E64CD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700"/>
    <w:rsid w:val="00016C11"/>
    <w:rsid w:val="000425F6"/>
    <w:rsid w:val="00062700"/>
    <w:rsid w:val="00075279"/>
    <w:rsid w:val="000E2C45"/>
    <w:rsid w:val="001251A0"/>
    <w:rsid w:val="00125DF8"/>
    <w:rsid w:val="001C3E54"/>
    <w:rsid w:val="00275195"/>
    <w:rsid w:val="002B0AE7"/>
    <w:rsid w:val="002F5ECB"/>
    <w:rsid w:val="00315387"/>
    <w:rsid w:val="003270C5"/>
    <w:rsid w:val="003274CC"/>
    <w:rsid w:val="00327C16"/>
    <w:rsid w:val="003309C2"/>
    <w:rsid w:val="0037743C"/>
    <w:rsid w:val="003923B3"/>
    <w:rsid w:val="003A37EA"/>
    <w:rsid w:val="003B15FC"/>
    <w:rsid w:val="003C32F1"/>
    <w:rsid w:val="003E1E9B"/>
    <w:rsid w:val="00400FAF"/>
    <w:rsid w:val="004235CE"/>
    <w:rsid w:val="00425687"/>
    <w:rsid w:val="0048709F"/>
    <w:rsid w:val="004F0AA3"/>
    <w:rsid w:val="00555FE1"/>
    <w:rsid w:val="00565FCE"/>
    <w:rsid w:val="005F2A3C"/>
    <w:rsid w:val="005F496D"/>
    <w:rsid w:val="006103F6"/>
    <w:rsid w:val="00632BB1"/>
    <w:rsid w:val="00636FE2"/>
    <w:rsid w:val="0064277E"/>
    <w:rsid w:val="0069002D"/>
    <w:rsid w:val="006D7943"/>
    <w:rsid w:val="00704FD6"/>
    <w:rsid w:val="00712321"/>
    <w:rsid w:val="00726D69"/>
    <w:rsid w:val="007327A6"/>
    <w:rsid w:val="00751AA2"/>
    <w:rsid w:val="007B03D6"/>
    <w:rsid w:val="007C70E3"/>
    <w:rsid w:val="007F25B6"/>
    <w:rsid w:val="009775E0"/>
    <w:rsid w:val="009B1306"/>
    <w:rsid w:val="009C3321"/>
    <w:rsid w:val="00A01D2E"/>
    <w:rsid w:val="00A02C8D"/>
    <w:rsid w:val="00A715E4"/>
    <w:rsid w:val="00A92C80"/>
    <w:rsid w:val="00C07C6B"/>
    <w:rsid w:val="00CA1864"/>
    <w:rsid w:val="00CD1B39"/>
    <w:rsid w:val="00CD4ED2"/>
    <w:rsid w:val="00CE1E3B"/>
    <w:rsid w:val="00CF1B6A"/>
    <w:rsid w:val="00D2631E"/>
    <w:rsid w:val="00D91EF3"/>
    <w:rsid w:val="00DC332A"/>
    <w:rsid w:val="00E36671"/>
    <w:rsid w:val="00E52717"/>
    <w:rsid w:val="00E75E55"/>
    <w:rsid w:val="00E938FB"/>
    <w:rsid w:val="00ED7C90"/>
    <w:rsid w:val="00F91541"/>
    <w:rsid w:val="00FB1F73"/>
    <w:rsid w:val="00FB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2F99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642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9C27F28D-894E-41B3-9E3B-B9FD0BDF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2020-05-29T10:44:00Z</dcterms:created>
  <dcterms:modified xsi:type="dcterms:W3CDTF">2020-05-29T12:17:00Z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